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CC6" w:rsidRDefault="00F44413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F6CF7C" wp14:editId="36828916">
                <wp:simplePos x="0" y="0"/>
                <wp:positionH relativeFrom="column">
                  <wp:posOffset>5966460</wp:posOffset>
                </wp:positionH>
                <wp:positionV relativeFrom="paragraph">
                  <wp:posOffset>4196080</wp:posOffset>
                </wp:positionV>
                <wp:extent cx="2401454" cy="1256146"/>
                <wp:effectExtent l="0" t="0" r="0" b="127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454" cy="1256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C02041"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>
                                  <wp:extent cx="2218055" cy="54229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teps image walking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55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F6CF7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469.8pt;margin-top:330.4pt;width:189.1pt;height:9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" stroked="f">
                <v:textbox>
                  <w:txbxContent>
                    <w:p w:rsidR="00305BC9" w:rsidRDefault="00C02041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>
                            <wp:extent cx="2218055" cy="54229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teps image walking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55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9A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D1DDF1" wp14:editId="363C554C">
                <wp:simplePos x="0" y="0"/>
                <wp:positionH relativeFrom="column">
                  <wp:posOffset>1104900</wp:posOffset>
                </wp:positionH>
                <wp:positionV relativeFrom="paragraph">
                  <wp:posOffset>4127500</wp:posOffset>
                </wp:positionV>
                <wp:extent cx="1865630" cy="1200150"/>
                <wp:effectExtent l="0" t="0" r="1270" b="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E3156F">
                            <w:r w:rsidRPr="00E3156F"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>
                                  <wp:extent cx="901700" cy="749300"/>
                                  <wp:effectExtent l="0" t="0" r="0" b="0"/>
                                  <wp:docPr id="3" name="Picture 3" descr="C:\Data\Data\Data\HSE Logo\1email-signature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ata\Data\Data\HSE Logo\1email-signature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DDF1" id="Text Box 25" o:spid="_x0000_s1027" type="#_x0000_t202" style="position:absolute;left:0;text-align:left;margin-left:87pt;margin-top:325pt;width:146.9pt;height:9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" stroked="f" strokecolor="black [3213]">
                <v:textbox>
                  <w:txbxContent>
                    <w:p w:rsidR="00305BC9" w:rsidRDefault="00E3156F">
                      <w:r w:rsidRPr="00E3156F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>
                            <wp:extent cx="901700" cy="749300"/>
                            <wp:effectExtent l="0" t="0" r="0" b="0"/>
                            <wp:docPr id="3" name="Picture 3" descr="C:\Data\Data\Data\HSE Logo\1email-signature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ata\Data\Data\HSE Logo\1email-signature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74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23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31EDC0" wp14:editId="717A90B9">
                <wp:simplePos x="0" y="0"/>
                <wp:positionH relativeFrom="column">
                  <wp:posOffset>2999509</wp:posOffset>
                </wp:positionH>
                <wp:positionV relativeFrom="paragraph">
                  <wp:posOffset>4154055</wp:posOffset>
                </wp:positionV>
                <wp:extent cx="2687782" cy="93218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782" cy="93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231" w:rsidRDefault="00CE2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1EDC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236.2pt;margin-top:327.1pt;width:211.65pt;height:7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" filled="f" stroked="f" strokeweight=".5pt">
                <v:textbox>
                  <w:txbxContent>
                    <w:p w:rsidR="00CE2231" w:rsidRDefault="00CE2231"/>
                  </w:txbxContent>
                </v:textbox>
              </v:shape>
            </w:pict>
          </mc:Fallback>
        </mc:AlternateContent>
      </w:r>
      <w:r w:rsidR="00305BC9">
        <w:rPr>
          <w:noProof/>
          <w:lang w:val="en-IE" w:eastAsia="en-IE"/>
        </w:rPr>
        <w:drawing>
          <wp:inline distT="0" distB="0" distL="0" distR="0" wp14:anchorId="060F0F55" wp14:editId="0ACBE8C1">
            <wp:extent cx="8986982" cy="6400800"/>
            <wp:effectExtent l="228600" t="228600" r="233680" b="228600"/>
            <wp:docPr id="1" name="Picture 1" descr="highschool_bor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school_borde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519" cy="64068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1706245</wp:posOffset>
                </wp:positionH>
                <wp:positionV relativeFrom="page">
                  <wp:posOffset>1510665</wp:posOffset>
                </wp:positionV>
                <wp:extent cx="6659880" cy="1130300"/>
                <wp:effectExtent l="1270" t="5715" r="6350" b="63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13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Pr="00D609A5" w:rsidRDefault="0047220D" w:rsidP="002A7F10">
                            <w:pPr>
                              <w:pStyle w:val="Heading1"/>
                              <w:rPr>
                                <w:color w:val="D2B900"/>
                                <w:sz w:val="72"/>
                                <w:szCs w:val="72"/>
                              </w:rPr>
                            </w:pPr>
                            <w:r w:rsidRPr="00D609A5">
                              <w:rPr>
                                <w:color w:val="D2B900"/>
                                <w:sz w:val="72"/>
                                <w:szCs w:val="72"/>
                              </w:rPr>
                              <w:t xml:space="preserve">certificate of </w:t>
                            </w:r>
                            <w:r w:rsidR="00305BC9" w:rsidRPr="00D609A5">
                              <w:rPr>
                                <w:color w:val="D2B900"/>
                                <w:sz w:val="72"/>
                                <w:szCs w:val="72"/>
                              </w:rPr>
                              <w:t>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34.35pt;margin-top:118.95pt;width:524.4pt;height:8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" stroked="f">
                <v:fill opacity="0"/>
                <v:textbox style="mso-fit-shape-to-text:t">
                  <w:txbxContent>
                    <w:p w:rsidR="00880CC6" w:rsidRPr="00D609A5" w:rsidRDefault="0047220D" w:rsidP="002A7F10">
                      <w:pPr>
                        <w:pStyle w:val="Heading1"/>
                        <w:rPr>
                          <w:color w:val="D2B900"/>
                          <w:sz w:val="72"/>
                          <w:szCs w:val="72"/>
                        </w:rPr>
                      </w:pPr>
                      <w:r w:rsidRPr="00D609A5">
                        <w:rPr>
                          <w:color w:val="D2B900"/>
                          <w:sz w:val="72"/>
                          <w:szCs w:val="72"/>
                        </w:rPr>
                        <w:t xml:space="preserve">certificate of </w:t>
                      </w:r>
                      <w:r w:rsidR="00305BC9" w:rsidRPr="00D609A5">
                        <w:rPr>
                          <w:color w:val="D2B900"/>
                          <w:sz w:val="72"/>
                          <w:szCs w:val="72"/>
                        </w:rPr>
                        <w:t>COMPLETION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210675" cy="171450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Default="00880CC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0;margin-top:0;width:725.25pt;height:13.5pt;z-index:-251662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RUsgIAALE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" o:allowincell="f" filled="f" stroked="f">
                <v:textbox style="mso-fit-shape-to-text:t" inset="0,0,0,0">
                  <w:txbxContent>
                    <w:p w:rsidR="00880CC6" w:rsidRDefault="00880CC6"/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5124450</wp:posOffset>
                </wp:positionV>
                <wp:extent cx="2552700" cy="0"/>
                <wp:effectExtent l="9525" t="9525" r="9525" b="9525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62757" id="Line 2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03.5pt" to="201pt,4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BgFAIAACk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" strokecolor="#333" strokeweight=".5pt"/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5843905</wp:posOffset>
                </wp:positionV>
                <wp:extent cx="4032250" cy="235585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Pr="00CE2231" w:rsidRDefault="00880CC6">
                            <w:pPr>
                              <w:pStyle w:val="Signatures"/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0;margin-top:460.15pt;width:317.5pt;height:18.5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VP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LLlGQedgdf9AH5mD+fQZkdVD3ey+qqRkMuWig27UUqOLaM1pBfam/7Z&#10;1QlHW5D1+EHWEIdujXRA+0b1tnZQDQTo0KbHU2tsLhUckuAyimIwVWCLLuM4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" filled="f" stroked="f">
                <v:textbox style="mso-fit-shape-to-text:t">
                  <w:txbxContent>
                    <w:p w:rsidR="00880CC6" w:rsidRPr="00CE2231" w:rsidRDefault="00880CC6">
                      <w:pPr>
                        <w:pStyle w:val="Signatures"/>
                        <w:rPr>
                          <w:lang w:val="en-I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1093470</wp:posOffset>
                </wp:positionH>
                <wp:positionV relativeFrom="page">
                  <wp:posOffset>2348230</wp:posOffset>
                </wp:positionV>
                <wp:extent cx="7871460" cy="2987040"/>
                <wp:effectExtent l="0" t="0" r="0" b="381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305BC9">
                            <w:pPr>
                              <w:pStyle w:val="Certificationtext"/>
                            </w:pPr>
                          </w:p>
                          <w:p w:rsidR="00880CC6" w:rsidRDefault="0047220D">
                            <w:pPr>
                              <w:pStyle w:val="Certificationtext"/>
                            </w:pPr>
                            <w:r>
                              <w:t>awarded to</w:t>
                            </w:r>
                          </w:p>
                          <w:sdt>
                            <w:sdtPr>
                              <w:id w:val="38578268"/>
                              <w:placeholder>
                                <w:docPart w:val="92E25C0C1CC34CA194218CCD4298D3EA"/>
                              </w:placeholder>
                              <w:showingPlcHdr/>
                            </w:sdtPr>
                            <w:sdtEndPr/>
                            <w:sdtContent>
                              <w:p w:rsidR="00880CC6" w:rsidRDefault="00B837B4">
                                <w:pPr>
                                  <w:pStyle w:val="Heading2"/>
                                </w:pPr>
                                <w:r>
                                  <w:fldChar w:fldCharType="begin"/>
                                </w:r>
                                <w:r w:rsidR="00D96C57">
                                  <w:instrText>MACROBUTTON DoFieldClick [Name]</w:instrText>
                                </w:r>
                                <w:r>
                                  <w:fldChar w:fldCharType="end"/>
                                </w:r>
                              </w:p>
                            </w:sdtContent>
                          </w:sdt>
                          <w:p w:rsidR="00880CC6" w:rsidRPr="00D609A5" w:rsidRDefault="00305BC9" w:rsidP="00EE35A9">
                            <w:pPr>
                              <w:pStyle w:val="Description"/>
                              <w:rPr>
                                <w:color w:val="DAC000"/>
                                <w:sz w:val="40"/>
                                <w:szCs w:val="40"/>
                              </w:rPr>
                            </w:pPr>
                            <w:r w:rsidRPr="00D609A5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for completing the </w:t>
                            </w:r>
                            <w:r w:rsidR="00DE75B9" w:rsidRPr="00D609A5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HSE </w:t>
                            </w:r>
                            <w:r w:rsidR="00CB5D9E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Steps to Health Challenge </w:t>
                            </w:r>
                            <w:r w:rsidR="00CB5D9E">
                              <w:rPr>
                                <w:color w:val="DAC000"/>
                                <w:sz w:val="40"/>
                                <w:szCs w:val="40"/>
                              </w:rPr>
                              <w:t>202</w:t>
                            </w:r>
                            <w:r w:rsidR="003F157C">
                              <w:rPr>
                                <w:color w:val="DAC000"/>
                                <w:sz w:val="40"/>
                                <w:szCs w:val="40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  <w:p w:rsidR="00880CC6" w:rsidRPr="00305BC9" w:rsidRDefault="0047220D">
                            <w:pPr>
                              <w:pStyle w:val="DateYear"/>
                              <w:rPr>
                                <w:sz w:val="36"/>
                                <w:szCs w:val="36"/>
                              </w:rPr>
                            </w:pPr>
                            <w:r w:rsidRPr="00305BC9">
                              <w:rPr>
                                <w:sz w:val="36"/>
                                <w:szCs w:val="36"/>
                              </w:rPr>
                              <w:t xml:space="preserve">Awarded </w:t>
                            </w:r>
                            <w:r w:rsidR="00C02041">
                              <w:rPr>
                                <w:sz w:val="36"/>
                                <w:szCs w:val="36"/>
                              </w:rPr>
                              <w:t>on</w:t>
                            </w:r>
                            <w:r w:rsidR="00305BC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0C7">
                              <w:rPr>
                                <w:sz w:val="36"/>
                                <w:szCs w:val="36"/>
                              </w:rPr>
                              <w:t>__________</w:t>
                            </w:r>
                            <w:r w:rsidR="00E3156F">
                              <w:rPr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EF7040">
                              <w:rPr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left:0;text-align:left;margin-left:86.1pt;margin-top:184.9pt;width:619.8pt;height:235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" filled="f" stroked="f">
                <v:textbox>
                  <w:txbxContent>
                    <w:p w:rsidR="00305BC9" w:rsidRDefault="00305BC9">
                      <w:pPr>
                        <w:pStyle w:val="Certificationtext"/>
                      </w:pPr>
                    </w:p>
                    <w:p w:rsidR="00880CC6" w:rsidRDefault="0047220D">
                      <w:pPr>
                        <w:pStyle w:val="Certificationtext"/>
                      </w:pPr>
                      <w:r>
                        <w:t>awarded to</w:t>
                      </w:r>
                    </w:p>
                    <w:sdt>
                      <w:sdtPr>
                        <w:id w:val="38578268"/>
                        <w:placeholder>
                          <w:docPart w:val="92E25C0C1CC34CA194218CCD4298D3EA"/>
                        </w:placeholder>
                        <w:showingPlcHdr/>
                      </w:sdtPr>
                      <w:sdtEndPr/>
                      <w:sdtContent>
                        <w:p w:rsidR="00880CC6" w:rsidRDefault="00B837B4">
                          <w:pPr>
                            <w:pStyle w:val="Heading2"/>
                          </w:pPr>
                          <w:r>
                            <w:fldChar w:fldCharType="begin"/>
                          </w:r>
                          <w:r w:rsidR="00D96C57">
                            <w:instrText>MACROBUTTON DoFieldClick [Name]</w:instrText>
                          </w:r>
                          <w:r>
                            <w:fldChar w:fldCharType="end"/>
                          </w:r>
                        </w:p>
                      </w:sdtContent>
                    </w:sdt>
                    <w:p w:rsidR="00880CC6" w:rsidRPr="00D609A5" w:rsidRDefault="00305BC9" w:rsidP="00EE35A9">
                      <w:pPr>
                        <w:pStyle w:val="Description"/>
                        <w:rPr>
                          <w:color w:val="DAC000"/>
                          <w:sz w:val="40"/>
                          <w:szCs w:val="40"/>
                        </w:rPr>
                      </w:pPr>
                      <w:r w:rsidRPr="00D609A5">
                        <w:rPr>
                          <w:color w:val="DAC000"/>
                          <w:sz w:val="40"/>
                          <w:szCs w:val="40"/>
                        </w:rPr>
                        <w:t xml:space="preserve">for completing the </w:t>
                      </w:r>
                      <w:r w:rsidR="00DE75B9" w:rsidRPr="00D609A5">
                        <w:rPr>
                          <w:color w:val="DAC000"/>
                          <w:sz w:val="40"/>
                          <w:szCs w:val="40"/>
                        </w:rPr>
                        <w:t xml:space="preserve">HSE </w:t>
                      </w:r>
                      <w:r w:rsidR="00CB5D9E">
                        <w:rPr>
                          <w:color w:val="DAC000"/>
                          <w:sz w:val="40"/>
                          <w:szCs w:val="40"/>
                        </w:rPr>
                        <w:t xml:space="preserve">Steps to Health Challenge </w:t>
                      </w:r>
                      <w:r w:rsidR="00CB5D9E">
                        <w:rPr>
                          <w:color w:val="DAC000"/>
                          <w:sz w:val="40"/>
                          <w:szCs w:val="40"/>
                        </w:rPr>
                        <w:t>202</w:t>
                      </w:r>
                      <w:r w:rsidR="003F157C">
                        <w:rPr>
                          <w:color w:val="DAC000"/>
                          <w:sz w:val="40"/>
                          <w:szCs w:val="40"/>
                        </w:rPr>
                        <w:t>5</w:t>
                      </w:r>
                      <w:bookmarkStart w:id="1" w:name="_GoBack"/>
                      <w:bookmarkEnd w:id="1"/>
                    </w:p>
                    <w:p w:rsidR="00880CC6" w:rsidRPr="00305BC9" w:rsidRDefault="0047220D">
                      <w:pPr>
                        <w:pStyle w:val="DateYear"/>
                        <w:rPr>
                          <w:sz w:val="36"/>
                          <w:szCs w:val="36"/>
                        </w:rPr>
                      </w:pPr>
                      <w:r w:rsidRPr="00305BC9">
                        <w:rPr>
                          <w:sz w:val="36"/>
                          <w:szCs w:val="36"/>
                        </w:rPr>
                        <w:t xml:space="preserve">Awarded </w:t>
                      </w:r>
                      <w:r w:rsidR="00C02041">
                        <w:rPr>
                          <w:sz w:val="36"/>
                          <w:szCs w:val="36"/>
                        </w:rPr>
                        <w:t>on</w:t>
                      </w:r>
                      <w:r w:rsidR="00305BC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E10C7">
                        <w:rPr>
                          <w:sz w:val="36"/>
                          <w:szCs w:val="36"/>
                        </w:rPr>
                        <w:t>__________</w:t>
                      </w:r>
                      <w:r w:rsidR="00E3156F">
                        <w:rPr>
                          <w:sz w:val="36"/>
                          <w:szCs w:val="36"/>
                        </w:rPr>
                        <w:t xml:space="preserve"> 202</w:t>
                      </w:r>
                      <w:r w:rsidR="00EF7040">
                        <w:rPr>
                          <w:sz w:val="36"/>
                          <w:szCs w:val="36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80CC6" w:rsidSect="00880CC6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C9"/>
    <w:rsid w:val="00046412"/>
    <w:rsid w:val="00046952"/>
    <w:rsid w:val="001C2736"/>
    <w:rsid w:val="002A7F10"/>
    <w:rsid w:val="00305BC9"/>
    <w:rsid w:val="00322721"/>
    <w:rsid w:val="00384147"/>
    <w:rsid w:val="003F157C"/>
    <w:rsid w:val="0047220D"/>
    <w:rsid w:val="0053400D"/>
    <w:rsid w:val="005A42E3"/>
    <w:rsid w:val="006408BA"/>
    <w:rsid w:val="006F596F"/>
    <w:rsid w:val="007131AF"/>
    <w:rsid w:val="007846C0"/>
    <w:rsid w:val="00880CC6"/>
    <w:rsid w:val="008D0000"/>
    <w:rsid w:val="00936DF5"/>
    <w:rsid w:val="00997C65"/>
    <w:rsid w:val="009F0C18"/>
    <w:rsid w:val="00AB02A7"/>
    <w:rsid w:val="00AE10C7"/>
    <w:rsid w:val="00B837B4"/>
    <w:rsid w:val="00C02041"/>
    <w:rsid w:val="00CB5D9E"/>
    <w:rsid w:val="00CE2231"/>
    <w:rsid w:val="00CE5DB8"/>
    <w:rsid w:val="00CF3492"/>
    <w:rsid w:val="00D609A5"/>
    <w:rsid w:val="00D96C57"/>
    <w:rsid w:val="00DE75B9"/>
    <w:rsid w:val="00E3156F"/>
    <w:rsid w:val="00EE35A9"/>
    <w:rsid w:val="00EF7040"/>
    <w:rsid w:val="00F44413"/>
    <w:rsid w:val="00F805AC"/>
    <w:rsid w:val="00F95B48"/>
    <w:rsid w:val="00FC3928"/>
    <w:rsid w:val="00FE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91a19"/>
    </o:shapedefaults>
    <o:shapelayout v:ext="edit">
      <o:idmap v:ext="edit" data="1"/>
    </o:shapelayout>
  </w:shapeDefaults>
  <w:decimalSymbol w:val="."/>
  <w:listSeparator w:val=","/>
  <w14:docId w14:val="779109C6"/>
  <w15:docId w15:val="{25CD3B5C-2308-42BD-B9F7-59DEA5CA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iamconlon\AppData\Roaming\Microsoft\Templates\AdminProCe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E25C0C1CC34CA194218CCD4298D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EC6BE-67CB-4668-B839-9447DF12B8BE}"/>
      </w:docPartPr>
      <w:docPartBody>
        <w:p w:rsidR="00923F3F" w:rsidRDefault="00923F3F">
          <w:pPr>
            <w:pStyle w:val="92E25C0C1CC34CA194218CCD4298D3EA"/>
          </w:pPr>
          <w:r>
            <w:fldChar w:fldCharType="begin"/>
          </w:r>
          <w:r>
            <w:instrText>MACROBUTTON DoFieldClick [Name]</w:instrText>
          </w:r>
          <w: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3F"/>
    <w:rsid w:val="00307ABE"/>
    <w:rsid w:val="0092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E25C0C1CC34CA194218CCD4298D3EA">
    <w:name w:val="92E25C0C1CC34CA194218CCD4298D3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AdminProCert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>HSE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Willie</dc:creator>
  <cp:lastModifiedBy>Eamon Keogh1</cp:lastModifiedBy>
  <cp:revision>3</cp:revision>
  <cp:lastPrinted>2019-06-17T11:50:00Z</cp:lastPrinted>
  <dcterms:created xsi:type="dcterms:W3CDTF">2025-04-10T11:18:00Z</dcterms:created>
  <dcterms:modified xsi:type="dcterms:W3CDTF">2025-04-10T11:19:00Z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